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0D" w:rsidRPr="00864322" w:rsidRDefault="000D540D" w:rsidP="007C60E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64322">
        <w:rPr>
          <w:rFonts w:ascii="Times New Roman" w:hAnsi="Times New Roman" w:cs="Times New Roman"/>
          <w:b/>
          <w:bCs/>
          <w:sz w:val="32"/>
          <w:szCs w:val="32"/>
        </w:rPr>
        <w:t>Не имеющий права молчать</w:t>
      </w:r>
    </w:p>
    <w:p w:rsidR="000D540D" w:rsidRDefault="000D540D" w:rsidP="00FE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E0">
        <w:rPr>
          <w:rFonts w:ascii="Times New Roman" w:hAnsi="Times New Roman" w:cs="Times New Roman"/>
          <w:sz w:val="28"/>
          <w:szCs w:val="28"/>
        </w:rPr>
        <w:t>2</w:t>
      </w:r>
      <w:r w:rsidRPr="00864322">
        <w:rPr>
          <w:rFonts w:ascii="Times New Roman" w:hAnsi="Times New Roman" w:cs="Times New Roman"/>
          <w:sz w:val="28"/>
          <w:szCs w:val="28"/>
        </w:rPr>
        <w:t>5</w:t>
      </w:r>
      <w:r w:rsidRPr="007C60E0">
        <w:rPr>
          <w:rFonts w:ascii="Times New Roman" w:hAnsi="Times New Roman" w:cs="Times New Roman"/>
          <w:sz w:val="28"/>
          <w:szCs w:val="28"/>
        </w:rPr>
        <w:t>.12.2014 декабря</w:t>
      </w:r>
      <w:r w:rsidRPr="00864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колледже </w:t>
      </w:r>
      <w:r w:rsidRPr="007C60E0">
        <w:rPr>
          <w:rFonts w:ascii="Times New Roman" w:hAnsi="Times New Roman" w:cs="Times New Roman"/>
          <w:sz w:val="28"/>
          <w:szCs w:val="28"/>
        </w:rPr>
        <w:t xml:space="preserve"> состоялась встреча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7C60E0">
        <w:rPr>
          <w:rFonts w:ascii="Times New Roman" w:hAnsi="Times New Roman" w:cs="Times New Roman"/>
          <w:sz w:val="28"/>
          <w:szCs w:val="28"/>
        </w:rPr>
        <w:t>с героем фильма «Не имеющий права молчать»  - с подполковником Антоном Маньшиным.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40D" w:rsidRPr="007C60E0" w:rsidRDefault="000D540D" w:rsidP="00FE1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pt;margin-top:48.8pt;width:234pt;height:156.85pt;z-index:-251659776" wrapcoords="-69 0 -69 21497 21600 21497 21600 0 -69 0">
            <v:imagedata r:id="rId4" o:title=""/>
            <w10:wrap type="tigh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60E0">
        <w:rPr>
          <w:rFonts w:ascii="Times New Roman" w:hAnsi="Times New Roman" w:cs="Times New Roman"/>
          <w:sz w:val="28"/>
          <w:szCs w:val="28"/>
        </w:rPr>
        <w:t xml:space="preserve">Антон Леонидович Маньшин выступил перед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7C60E0">
        <w:rPr>
          <w:rFonts w:ascii="Times New Roman" w:hAnsi="Times New Roman" w:cs="Times New Roman"/>
          <w:sz w:val="28"/>
          <w:szCs w:val="28"/>
        </w:rPr>
        <w:t>колледжа, которые слушали его с большим вниманием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60E0">
        <w:rPr>
          <w:rFonts w:ascii="Times New Roman" w:hAnsi="Times New Roman" w:cs="Times New Roman"/>
          <w:sz w:val="28"/>
          <w:szCs w:val="28"/>
        </w:rPr>
        <w:t xml:space="preserve">Антон Леонидович </w:t>
      </w:r>
      <w:r>
        <w:rPr>
          <w:rFonts w:ascii="Times New Roman" w:hAnsi="Times New Roman" w:cs="Times New Roman"/>
          <w:sz w:val="28"/>
          <w:szCs w:val="28"/>
        </w:rPr>
        <w:t xml:space="preserve">рассказал ребятам о своей военной службе </w:t>
      </w:r>
      <w:r w:rsidRPr="007C60E0">
        <w:rPr>
          <w:rFonts w:ascii="Times New Roman" w:hAnsi="Times New Roman" w:cs="Times New Roman"/>
          <w:sz w:val="28"/>
          <w:szCs w:val="28"/>
        </w:rPr>
        <w:t>в Чеченской 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0E0">
        <w:rPr>
          <w:rFonts w:ascii="Times New Roman" w:hAnsi="Times New Roman" w:cs="Times New Roman"/>
          <w:sz w:val="28"/>
          <w:szCs w:val="28"/>
        </w:rPr>
        <w:t>в должности командира штурмовой группы. В его задачу входило разоружение и ликвидация бандитских формирований, помощь мирному населению, отражение атак боевиков для поддержания конституционного порядка. А. Маньшин прошёл все круги ада чеченских войн, получил тяжёлую контузию и 4 ранения, два из которых были очень тяжёлыми. Пережив боль, кровь, людские потери, он не ожесточился, не отчаялся, стал великим молитвенником и необычайной любви и доброты человеком.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0E0">
        <w:rPr>
          <w:rFonts w:ascii="Times New Roman" w:hAnsi="Times New Roman" w:cs="Times New Roman"/>
          <w:sz w:val="28"/>
          <w:szCs w:val="28"/>
        </w:rPr>
        <w:t>Господь неоднократно являл ему свою милость и чудеса как бы в назидание всем нам, показывая, каким должен быть русский человек, какая в нём должна быть вера, какое упование на Господа Бога. Какой высокой любовью он должен любить свою дорогую Отчизну, чтобы не пожалеть и самой жизни  для её спасения. </w:t>
      </w:r>
    </w:p>
    <w:p w:rsidR="000D540D" w:rsidRDefault="000D540D" w:rsidP="00FE14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60E0">
        <w:rPr>
          <w:rFonts w:ascii="Times New Roman" w:hAnsi="Times New Roman" w:cs="Times New Roman"/>
          <w:sz w:val="28"/>
          <w:szCs w:val="28"/>
        </w:rPr>
        <w:t>Какой же чистой должна быть душа человека, не предавшего заветов наших дедов, ни своей веры, ни народа, ни Родины. В прежние времена таких людей называли элитой нашего общества. Если бы  сегодня было больше таких людей, то Русь православная процветала бы. Пожелаем же воину Христову Антонию сил и здоровья, чтобы и впредь звать святую Русь к покаянию, единению и сохранению нашей веры.</w:t>
      </w:r>
    </w:p>
    <w:p w:rsidR="000D540D" w:rsidRPr="00E23404" w:rsidRDefault="000D540D" w:rsidP="00FE14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left:0;text-align:left;margin-left:207pt;margin-top:8pt;width:228pt;height:152.25pt;z-index:-251657728" wrapcoords="-71 0 -71 21494 21600 21494 21600 0 -71 0">
            <v:imagedata r:id="rId5" o:title=""/>
            <w10:wrap type="tight"/>
          </v:shape>
        </w:pict>
      </w:r>
      <w:r>
        <w:rPr>
          <w:noProof/>
          <w:lang w:eastAsia="ru-RU"/>
        </w:rPr>
        <w:pict>
          <v:shape id="_x0000_s1028" type="#_x0000_t75" style="position:absolute;left:0;text-align:left;margin-left:-36pt;margin-top:6.45pt;width:225.75pt;height:150.75pt;z-index:-251658752" wrapcoords="-72 0 -72 21493 21600 21493 21600 0 -72 0">
            <v:imagedata r:id="rId6" o:title=""/>
            <w10:wrap type="tight"/>
          </v:shape>
        </w:pict>
      </w:r>
    </w:p>
    <w:p w:rsidR="000D540D" w:rsidRPr="00FE14AA" w:rsidRDefault="000D540D" w:rsidP="007C60E0">
      <w:pPr>
        <w:rPr>
          <w:rFonts w:ascii="Times New Roman" w:hAnsi="Times New Roman" w:cs="Times New Roman"/>
          <w:sz w:val="28"/>
          <w:szCs w:val="28"/>
        </w:rPr>
      </w:pPr>
      <w:r w:rsidRPr="007C60E0">
        <w:rPr>
          <w:rFonts w:ascii="Times New Roman" w:hAnsi="Times New Roman" w:cs="Times New Roman"/>
          <w:sz w:val="28"/>
          <w:szCs w:val="28"/>
        </w:rPr>
        <w:br/>
      </w:r>
    </w:p>
    <w:p w:rsidR="000D540D" w:rsidRDefault="000D540D" w:rsidP="007C60E0">
      <w:pPr>
        <w:rPr>
          <w:rFonts w:ascii="Times New Roman" w:hAnsi="Times New Roman" w:cs="Times New Roman"/>
          <w:sz w:val="28"/>
          <w:szCs w:val="28"/>
        </w:rPr>
      </w:pPr>
    </w:p>
    <w:p w:rsidR="000D540D" w:rsidRPr="007C60E0" w:rsidRDefault="000D540D" w:rsidP="007C60E0">
      <w:pPr>
        <w:rPr>
          <w:rFonts w:ascii="Times New Roman" w:hAnsi="Times New Roman" w:cs="Times New Roman"/>
          <w:sz w:val="28"/>
          <w:szCs w:val="28"/>
        </w:rPr>
      </w:pPr>
      <w:r w:rsidRPr="007C60E0">
        <w:rPr>
          <w:rFonts w:ascii="Times New Roman" w:hAnsi="Times New Roman" w:cs="Times New Roman"/>
          <w:sz w:val="28"/>
          <w:szCs w:val="28"/>
        </w:rPr>
        <w:t>   </w:t>
      </w:r>
    </w:p>
    <w:p w:rsidR="000D540D" w:rsidRPr="007C60E0" w:rsidRDefault="000D540D" w:rsidP="007C60E0">
      <w:pPr>
        <w:rPr>
          <w:rFonts w:ascii="Times New Roman" w:hAnsi="Times New Roman" w:cs="Times New Roman"/>
          <w:sz w:val="28"/>
          <w:szCs w:val="28"/>
        </w:rPr>
      </w:pPr>
      <w:r w:rsidRPr="007C60E0">
        <w:rPr>
          <w:rFonts w:ascii="Times New Roman" w:hAnsi="Times New Roman" w:cs="Times New Roman"/>
          <w:sz w:val="28"/>
          <w:szCs w:val="28"/>
        </w:rPr>
        <w:br/>
      </w:r>
    </w:p>
    <w:sectPr w:rsidR="000D540D" w:rsidRPr="007C60E0" w:rsidSect="0046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6185"/>
    <w:rsid w:val="000D540D"/>
    <w:rsid w:val="00134AF8"/>
    <w:rsid w:val="00196ED6"/>
    <w:rsid w:val="002F2927"/>
    <w:rsid w:val="003725B6"/>
    <w:rsid w:val="00400E58"/>
    <w:rsid w:val="00447D7D"/>
    <w:rsid w:val="0046470A"/>
    <w:rsid w:val="00587EBA"/>
    <w:rsid w:val="007C60E0"/>
    <w:rsid w:val="00864322"/>
    <w:rsid w:val="009415F4"/>
    <w:rsid w:val="00C224CC"/>
    <w:rsid w:val="00C665B1"/>
    <w:rsid w:val="00DB134D"/>
    <w:rsid w:val="00E03567"/>
    <w:rsid w:val="00E23404"/>
    <w:rsid w:val="00E46185"/>
    <w:rsid w:val="00EA35E6"/>
    <w:rsid w:val="00ED2452"/>
    <w:rsid w:val="00FE1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70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C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6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05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2660">
              <w:marLeft w:val="75"/>
              <w:marRight w:val="75"/>
              <w:marTop w:val="0"/>
              <w:marBottom w:val="195"/>
              <w:divBdr>
                <w:top w:val="single" w:sz="12" w:space="0" w:color="C4D4E4"/>
                <w:left w:val="single" w:sz="12" w:space="0" w:color="C4D4E4"/>
                <w:bottom w:val="single" w:sz="12" w:space="0" w:color="C4D4E4"/>
                <w:right w:val="single" w:sz="12" w:space="0" w:color="C4D4E4"/>
              </w:divBdr>
              <w:divsChild>
                <w:div w:id="10950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227</Words>
  <Characters>1297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Туманова Кристина</dc:creator>
  <cp:keywords/>
  <dc:description/>
  <cp:lastModifiedBy>1</cp:lastModifiedBy>
  <cp:revision>10</cp:revision>
  <dcterms:created xsi:type="dcterms:W3CDTF">2015-01-19T11:39:00Z</dcterms:created>
  <dcterms:modified xsi:type="dcterms:W3CDTF">2015-01-19T11:38:00Z</dcterms:modified>
</cp:coreProperties>
</file>